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89D5E7">
      <w:pPr>
        <w:widowControl/>
        <w:shd w:val="clear" w:color="auto" w:fill="FFFFFF"/>
        <w:spacing w:line="340" w:lineRule="atLeast"/>
        <w:jc w:val="center"/>
        <w:rPr>
          <w:rFonts w:ascii="宋体" w:hAnsi="宋体" w:eastAsia="宋体" w:cs="宋体"/>
          <w:color w:val="000000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eastAsia="zh-CN"/>
        </w:rPr>
        <w:t>郁南县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/>
        </w:rPr>
        <w:t>亮丽路灯管理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eastAsia="zh-CN"/>
        </w:rPr>
        <w:t>有限公司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</w:rPr>
        <w:t>公开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eastAsia="zh-CN"/>
        </w:rPr>
        <w:t>招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</w:rPr>
        <w:t>聘员工报名表</w:t>
      </w:r>
    </w:p>
    <w:tbl>
      <w:tblPr>
        <w:tblStyle w:val="3"/>
        <w:tblpPr w:leftFromText="180" w:rightFromText="180" w:vertAnchor="text" w:horzAnchor="page" w:tblpX="1531" w:tblpY="175"/>
        <w:tblOverlap w:val="never"/>
        <w:tblW w:w="9108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3"/>
        <w:gridCol w:w="774"/>
        <w:gridCol w:w="546"/>
        <w:gridCol w:w="510"/>
        <w:gridCol w:w="495"/>
        <w:gridCol w:w="1230"/>
        <w:gridCol w:w="1426"/>
        <w:gridCol w:w="1206"/>
        <w:gridCol w:w="1518"/>
      </w:tblGrid>
      <w:tr w14:paraId="3DE8B57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7" w:hRule="atLeast"/>
        </w:trPr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875F1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名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5AB64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A9717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性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别</w:t>
            </w:r>
          </w:p>
        </w:tc>
        <w:tc>
          <w:tcPr>
            <w:tcW w:w="12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9B5FD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5AE60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民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族</w:t>
            </w:r>
          </w:p>
        </w:tc>
        <w:tc>
          <w:tcPr>
            <w:tcW w:w="1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D9A87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518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B81D9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贴</w:t>
            </w:r>
          </w:p>
          <w:p w14:paraId="2B60EF37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相</w:t>
            </w:r>
          </w:p>
          <w:p w14:paraId="63B19D2A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片</w:t>
            </w:r>
          </w:p>
        </w:tc>
      </w:tr>
      <w:tr w14:paraId="19C011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7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B27C0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956CB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1C149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籍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DEC3C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AFCE3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政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治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面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貌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6D28D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51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 w14:paraId="0AEF3DC9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6042EA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2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35403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12"/>
                <w:kern w:val="0"/>
                <w:sz w:val="24"/>
                <w:szCs w:val="24"/>
              </w:rPr>
              <w:t>现户籍地</w:t>
            </w:r>
          </w:p>
        </w:tc>
        <w:tc>
          <w:tcPr>
            <w:tcW w:w="355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6F5CF">
            <w:pPr>
              <w:widowControl/>
              <w:spacing w:line="340" w:lineRule="atLeast"/>
              <w:ind w:firstLine="960" w:firstLineChars="40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省  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市（县）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28131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婚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姻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状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况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BE91A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51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0337BC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606408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7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15E0F">
            <w:pPr>
              <w:widowControl/>
              <w:spacing w:line="340" w:lineRule="atLeast"/>
              <w:ind w:left="-105" w:right="-10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55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061E1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8E81F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8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09F42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4"/>
                <w:szCs w:val="24"/>
              </w:rPr>
              <w:t> </w:t>
            </w:r>
          </w:p>
        </w:tc>
      </w:tr>
      <w:tr w14:paraId="5DDD3B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7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161FF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355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068A8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D2F32">
            <w:pPr>
              <w:widowControl/>
              <w:spacing w:line="340" w:lineRule="atLeast"/>
              <w:ind w:firstLine="12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邮 编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2DC17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4"/>
                <w:szCs w:val="24"/>
              </w:rPr>
              <w:t> </w:t>
            </w:r>
          </w:p>
        </w:tc>
      </w:tr>
      <w:tr w14:paraId="35532C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7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70820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355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0B95C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7B985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C874D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 w14:paraId="7699B6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2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B3A74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355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C0981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E9E35">
            <w:pPr>
              <w:widowControl/>
              <w:spacing w:line="340" w:lineRule="atLeast"/>
              <w:ind w:left="-105" w:right="-10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10"/>
                <w:kern w:val="0"/>
                <w:sz w:val="24"/>
                <w:szCs w:val="24"/>
              </w:rPr>
              <w:t>学历及学位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1446A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 w14:paraId="5EF916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2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2B750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外语水平</w:t>
            </w:r>
          </w:p>
        </w:tc>
        <w:tc>
          <w:tcPr>
            <w:tcW w:w="355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53364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8614D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计算机水平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EA1AA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 w14:paraId="4BB2E0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2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C167D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355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FCD19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11843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单位性质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B3D11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 w14:paraId="583AED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2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DFF59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裸视视力</w:t>
            </w:r>
          </w:p>
        </w:tc>
        <w:tc>
          <w:tcPr>
            <w:tcW w:w="183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8E84A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185CC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矫正视力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DAD34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4ACBC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身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高</w:t>
            </w:r>
          </w:p>
        </w:tc>
        <w:tc>
          <w:tcPr>
            <w:tcW w:w="15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DBB7B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 w14:paraId="0BAC36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7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76EA8">
            <w:pPr>
              <w:widowControl/>
              <w:spacing w:line="340" w:lineRule="atLeast"/>
              <w:ind w:left="-105" w:right="-10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专业技术资格</w:t>
            </w:r>
          </w:p>
        </w:tc>
        <w:tc>
          <w:tcPr>
            <w:tcW w:w="183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DB306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FECDC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12"/>
                <w:kern w:val="0"/>
                <w:sz w:val="24"/>
                <w:szCs w:val="24"/>
              </w:rPr>
              <w:t>职业资格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AADA5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65C29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执业资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格</w:t>
            </w:r>
          </w:p>
        </w:tc>
        <w:tc>
          <w:tcPr>
            <w:tcW w:w="1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53FD4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 w14:paraId="6E5DA3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48214">
            <w:pPr>
              <w:widowControl/>
              <w:spacing w:line="340" w:lineRule="atLeast"/>
              <w:ind w:left="-105" w:right="-10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工作情况及考核结果</w:t>
            </w:r>
          </w:p>
        </w:tc>
        <w:tc>
          <w:tcPr>
            <w:tcW w:w="770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F9B3A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 w14:paraId="577F69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3" w:hRule="atLeast"/>
        </w:trPr>
        <w:tc>
          <w:tcPr>
            <w:tcW w:w="217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BF14B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学习、工作经历</w:t>
            </w:r>
          </w:p>
          <w:p w14:paraId="7B240DA3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6931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2134D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</w:tr>
    </w:tbl>
    <w:tbl>
      <w:tblPr>
        <w:tblStyle w:val="3"/>
        <w:tblpPr w:leftFromText="180" w:rightFromText="180" w:vertAnchor="text" w:horzAnchor="page" w:tblpX="1546" w:tblpY="322"/>
        <w:tblOverlap w:val="never"/>
        <w:tblW w:w="9038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6"/>
        <w:gridCol w:w="1416"/>
        <w:gridCol w:w="1504"/>
        <w:gridCol w:w="380"/>
        <w:gridCol w:w="900"/>
        <w:gridCol w:w="1536"/>
        <w:gridCol w:w="2126"/>
      </w:tblGrid>
      <w:tr w14:paraId="00A8ABF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 w:hRule="atLeast"/>
        </w:trPr>
        <w:tc>
          <w:tcPr>
            <w:tcW w:w="11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3869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家庭成员及主要社会关系</w:t>
            </w: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ACA26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姓  名</w:t>
            </w: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1C285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与本人关系</w:t>
            </w:r>
          </w:p>
        </w:tc>
        <w:tc>
          <w:tcPr>
            <w:tcW w:w="28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6558A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工作单位及职务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3B9BB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户籍所在地</w:t>
            </w:r>
          </w:p>
        </w:tc>
      </w:tr>
      <w:tr w14:paraId="04EF0C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0" w:hRule="atLeast"/>
        </w:trPr>
        <w:tc>
          <w:tcPr>
            <w:tcW w:w="11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689199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939AE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6DC8B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8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AEB75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AA563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</w:tr>
      <w:tr w14:paraId="767402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5" w:hRule="atLeast"/>
        </w:trPr>
        <w:tc>
          <w:tcPr>
            <w:tcW w:w="11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52A2C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B930B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44B5E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8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B6694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4A1D7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</w:tr>
      <w:tr w14:paraId="0C82F9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5" w:hRule="atLeast"/>
        </w:trPr>
        <w:tc>
          <w:tcPr>
            <w:tcW w:w="11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677B6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9805E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E8127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8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20A8D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ADA11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</w:tr>
      <w:tr w14:paraId="7AC212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0" w:hRule="atLeast"/>
        </w:trPr>
        <w:tc>
          <w:tcPr>
            <w:tcW w:w="11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E2FA6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D431A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1CA5E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8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0AE78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93379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</w:tr>
      <w:tr w14:paraId="6D6B46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8" w:hRule="atLeast"/>
        </w:trPr>
        <w:tc>
          <w:tcPr>
            <w:tcW w:w="11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70070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D9C01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D2DEB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8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DAD7D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7B4C6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</w:tr>
      <w:tr w14:paraId="2A528A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9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96D6C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有何特长及突出业绩</w:t>
            </w:r>
          </w:p>
        </w:tc>
        <w:tc>
          <w:tcPr>
            <w:tcW w:w="7862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30AD6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14:paraId="77EB9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0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AE772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  <w:p w14:paraId="68C5596F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惩</w:t>
            </w:r>
          </w:p>
          <w:p w14:paraId="0D2E9DCD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  <w:p w14:paraId="0CE93044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况</w:t>
            </w:r>
          </w:p>
          <w:p w14:paraId="29BD0ACC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7862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D4974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</w:tr>
      <w:tr w14:paraId="5A97F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8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0292A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生</w:t>
            </w:r>
          </w:p>
          <w:p w14:paraId="1EC1426C">
            <w:pPr>
              <w:widowControl/>
              <w:spacing w:line="300" w:lineRule="atLeast"/>
              <w:ind w:firstLine="12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  <w:p w14:paraId="2B4D7DCA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承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诺</w:t>
            </w:r>
          </w:p>
        </w:tc>
        <w:tc>
          <w:tcPr>
            <w:tcW w:w="7862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28964">
            <w:pPr>
              <w:widowControl/>
              <w:spacing w:line="4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  <w:p w14:paraId="51F86F8D">
            <w:pPr>
              <w:widowControl/>
              <w:spacing w:line="440" w:lineRule="atLeast"/>
              <w:ind w:firstLine="48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本人报名所提供的全部信息资料均真实有效，否则，责任自负。</w:t>
            </w:r>
          </w:p>
          <w:p w14:paraId="6A1E9EB9">
            <w:pPr>
              <w:widowControl/>
              <w:spacing w:line="4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  <w:p w14:paraId="438C7762">
            <w:pPr>
              <w:widowControl/>
              <w:spacing w:line="440" w:lineRule="atLeast"/>
              <w:ind w:firstLine="2040" w:firstLineChars="85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考生签名：</w:t>
            </w:r>
          </w:p>
          <w:p w14:paraId="635B2D6D">
            <w:pPr>
              <w:widowControl/>
              <w:spacing w:line="440" w:lineRule="atLeast"/>
              <w:ind w:firstLine="960" w:firstLineChars="40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               年    月    日</w:t>
            </w:r>
          </w:p>
        </w:tc>
      </w:tr>
      <w:tr w14:paraId="52D7D1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2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EE51E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审核人</w:t>
            </w:r>
          </w:p>
          <w:p w14:paraId="283D4B26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意 见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CC088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 w14:paraId="50A995DE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 </w:t>
            </w:r>
          </w:p>
          <w:p w14:paraId="541DA837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 </w:t>
            </w:r>
          </w:p>
          <w:p w14:paraId="6D3C2252"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  <w:p w14:paraId="216454DB">
            <w:pPr>
              <w:widowControl/>
              <w:spacing w:line="440" w:lineRule="atLeast"/>
              <w:ind w:firstLine="420" w:firstLineChars="20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审核人：         </w:t>
            </w:r>
          </w:p>
          <w:p w14:paraId="7A85911D">
            <w:pPr>
              <w:widowControl/>
              <w:spacing w:line="440" w:lineRule="atLeast"/>
              <w:ind w:firstLine="630" w:firstLineChars="30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日期：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0A440"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招考领导小组审批意见</w:t>
            </w:r>
          </w:p>
        </w:tc>
        <w:tc>
          <w:tcPr>
            <w:tcW w:w="36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AF4CA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 w14:paraId="5B398352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 </w:t>
            </w:r>
          </w:p>
          <w:p w14:paraId="35C5D1D0"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 </w:t>
            </w:r>
          </w:p>
          <w:p w14:paraId="781CBBA5">
            <w:pPr>
              <w:widowControl/>
              <w:spacing w:line="440" w:lineRule="atLeast"/>
              <w:ind w:firstLine="1155" w:firstLineChars="5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  <w:p w14:paraId="35A044C6">
            <w:pPr>
              <w:widowControl/>
              <w:spacing w:line="440" w:lineRule="atLeast"/>
              <w:ind w:firstLine="1155" w:firstLineChars="5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  <w:p w14:paraId="261D3DBB">
            <w:pPr>
              <w:widowControl/>
              <w:spacing w:line="440" w:lineRule="atLeast"/>
              <w:ind w:firstLine="1155" w:firstLineChars="55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日期：</w:t>
            </w:r>
          </w:p>
        </w:tc>
      </w:tr>
    </w:tbl>
    <w:p w14:paraId="6C4ED849">
      <w:pPr>
        <w:widowControl/>
        <w:shd w:val="clear" w:color="auto" w:fill="FFFFFF"/>
        <w:spacing w:line="340" w:lineRule="atLeast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6CE01218">
      <w:pPr>
        <w:widowControl/>
        <w:shd w:val="clear" w:color="auto" w:fill="FFFFFF"/>
        <w:spacing w:line="340" w:lineRule="atLeast"/>
        <w:jc w:val="center"/>
        <w:rPr>
          <w:rFonts w:ascii="宋体" w:hAnsi="宋体" w:eastAsia="宋体" w:cs="宋体"/>
          <w:color w:val="000000"/>
          <w:kern w:val="0"/>
          <w:sz w:val="19"/>
          <w:szCs w:val="19"/>
        </w:rPr>
      </w:pPr>
      <w:r>
        <w:rPr>
          <w:rFonts w:hint="eastAsia" w:ascii="宋体" w:hAnsi="宋体" w:eastAsia="宋体" w:cs="宋体"/>
          <w:color w:val="000000"/>
          <w:kern w:val="0"/>
          <w:sz w:val="19"/>
          <w:szCs w:val="19"/>
        </w:rPr>
        <w:t> </w:t>
      </w:r>
    </w:p>
    <w:p w14:paraId="7EE10573">
      <w:pPr>
        <w:widowControl/>
        <w:shd w:val="clear" w:color="auto" w:fill="FFFFFF"/>
        <w:spacing w:line="400" w:lineRule="atLeast"/>
        <w:jc w:val="left"/>
        <w:rPr>
          <w:rFonts w:ascii="宋体" w:hAnsi="宋体" w:eastAsia="宋体" w:cs="宋体"/>
          <w:color w:val="000000"/>
          <w:kern w:val="0"/>
          <w:sz w:val="19"/>
          <w:szCs w:val="19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说明：1、此表用A4纸双面打印后，用蓝黑色钢笔填写，字迹要清楚；</w:t>
      </w:r>
    </w:p>
    <w:p w14:paraId="10E903CD">
      <w:pPr>
        <w:widowControl/>
        <w:shd w:val="clear" w:color="auto" w:fill="FFFFFF"/>
        <w:spacing w:line="560" w:lineRule="atLeast"/>
        <w:ind w:firstLine="72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2、此表须如实填写，经审核发现与事实不符的，责任自负。</w:t>
      </w:r>
    </w:p>
    <w:sectPr>
      <w:pgSz w:w="11906" w:h="16838"/>
      <w:pgMar w:top="1191" w:right="1531" w:bottom="72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mY2Q5MDk3OTMyMjA2MjVhNGFkNmM1MDYwZmRlN2YifQ=="/>
  </w:docVars>
  <w:rsids>
    <w:rsidRoot w:val="3EF22C14"/>
    <w:rsid w:val="008A28FC"/>
    <w:rsid w:val="026843CF"/>
    <w:rsid w:val="05BA3A2D"/>
    <w:rsid w:val="06E25862"/>
    <w:rsid w:val="0CB94AE9"/>
    <w:rsid w:val="10AB3168"/>
    <w:rsid w:val="13FC18D5"/>
    <w:rsid w:val="14517162"/>
    <w:rsid w:val="15F8592F"/>
    <w:rsid w:val="19DE3C16"/>
    <w:rsid w:val="1DD663A5"/>
    <w:rsid w:val="215556D7"/>
    <w:rsid w:val="226C7DFC"/>
    <w:rsid w:val="24686FE5"/>
    <w:rsid w:val="28047BE1"/>
    <w:rsid w:val="29200064"/>
    <w:rsid w:val="29631F57"/>
    <w:rsid w:val="30275F10"/>
    <w:rsid w:val="33FF027E"/>
    <w:rsid w:val="344E0717"/>
    <w:rsid w:val="35B902B0"/>
    <w:rsid w:val="37116E94"/>
    <w:rsid w:val="3EF22C14"/>
    <w:rsid w:val="404A4B44"/>
    <w:rsid w:val="40F76A7B"/>
    <w:rsid w:val="42186FEB"/>
    <w:rsid w:val="541A2894"/>
    <w:rsid w:val="571700C8"/>
    <w:rsid w:val="57945217"/>
    <w:rsid w:val="5F514FFB"/>
    <w:rsid w:val="600F63BF"/>
    <w:rsid w:val="62330A3D"/>
    <w:rsid w:val="68062703"/>
    <w:rsid w:val="696905A5"/>
    <w:rsid w:val="6D231E24"/>
    <w:rsid w:val="6D535020"/>
    <w:rsid w:val="70AA67AE"/>
    <w:rsid w:val="70E44EF7"/>
    <w:rsid w:val="795B1648"/>
    <w:rsid w:val="799E4F9B"/>
    <w:rsid w:val="7A345D51"/>
    <w:rsid w:val="7A3F0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2</Pages>
  <Words>352</Words>
  <Characters>353</Characters>
  <Lines>0</Lines>
  <Paragraphs>0</Paragraphs>
  <TotalTime>0</TotalTime>
  <ScaleCrop>false</ScaleCrop>
  <LinksUpToDate>false</LinksUpToDate>
  <CharactersWithSpaces>479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2018-10-09T02:33:00Z</dcterms:created>
  <dc:creator>Administrator</dc:creator>
  <cp:lastModifiedBy>CenLing</cp:lastModifiedBy>
  <cp:lastPrinted>2021-01-07T07:26:00Z</cp:lastPrinted>
  <dcterms:modified xsi:type="dcterms:W3CDTF">2025-02-17T01:35:54Z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29F9CA012B9B4ADB9E289C37AF448445</vt:lpwstr>
  </property>
  <property fmtid="{D5CDD505-2E9C-101B-9397-08002B2CF9AE}" pid="4" name="KSOTemplateDocerSaveRecord">
    <vt:lpwstr>eyJoZGlkIjoiZTEwMzgzNmFhODUwMDE4MGFlNzJiMDQ2ZjhjOWMyNmIiLCJ1c2VySWQiOiI0NDM5NzU1MDcifQ==</vt:lpwstr>
  </property>
</Properties>
</file>